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0E9A4" w14:textId="45DAE27D" w:rsidR="0064511F" w:rsidRDefault="00314E1D" w:rsidP="00360D88">
      <w:pPr>
        <w:pStyle w:val="Title"/>
      </w:pPr>
      <w:r>
        <w:t>Vyjádření ošetřujícího lékaře</w:t>
      </w:r>
      <w:r w:rsidR="00FF5862" w:rsidRPr="00FF5862">
        <w:t xml:space="preserve"> </w:t>
      </w:r>
    </w:p>
    <w:p w14:paraId="1E97ADAA" w14:textId="77777777" w:rsidR="00314E1D" w:rsidRDefault="00314E1D" w:rsidP="00360D88">
      <w:pPr>
        <w:pStyle w:val="Title"/>
      </w:pPr>
      <w:r>
        <w:t xml:space="preserve">k žádosti o přidělení bytu </w:t>
      </w:r>
    </w:p>
    <w:p w14:paraId="54A303DC" w14:textId="560999E0" w:rsidR="00314E1D" w:rsidRDefault="00EF7A34" w:rsidP="00360D88">
      <w:pPr>
        <w:pStyle w:val="Title"/>
      </w:pPr>
      <w:r>
        <w:t>v </w:t>
      </w:r>
      <w:r w:rsidR="000F00A3">
        <w:t>D</w:t>
      </w:r>
      <w:r>
        <w:t>omově pokojného života Nížkov</w:t>
      </w:r>
      <w:r w:rsidR="00314E1D">
        <w:t xml:space="preserve"> </w:t>
      </w:r>
    </w:p>
    <w:p w14:paraId="231A3BDD" w14:textId="57D891A5" w:rsidR="00166227" w:rsidRDefault="00314E1D" w:rsidP="00360D88">
      <w:pPr>
        <w:pStyle w:val="Title"/>
      </w:pPr>
      <w:r>
        <w:t>bez trvalé pečovatelské služby</w:t>
      </w:r>
    </w:p>
    <w:p w14:paraId="40776181" w14:textId="56411AB7" w:rsidR="00182D91" w:rsidRDefault="00182D91" w:rsidP="00182D91"/>
    <w:p w14:paraId="1AAAB28D" w14:textId="77777777" w:rsidR="00F36573" w:rsidRDefault="00F36573" w:rsidP="00182D9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126"/>
        <w:gridCol w:w="3119"/>
        <w:gridCol w:w="3113"/>
      </w:tblGrid>
      <w:tr w:rsidR="00750397" w:rsidRPr="00750397" w14:paraId="49B81124" w14:textId="77777777" w:rsidTr="00F36573">
        <w:tc>
          <w:tcPr>
            <w:tcW w:w="1271" w:type="dxa"/>
          </w:tcPr>
          <w:p w14:paraId="24AD3E00" w14:textId="29DB1472" w:rsidR="00750397" w:rsidRPr="00750397" w:rsidRDefault="00750397" w:rsidP="00182D91">
            <w:r w:rsidRPr="00750397">
              <w:t>Číslo žádosti</w:t>
            </w:r>
          </w:p>
        </w:tc>
        <w:tc>
          <w:tcPr>
            <w:tcW w:w="2126" w:type="dxa"/>
            <w:tcBorders>
              <w:bottom w:val="dashed" w:sz="4" w:space="0" w:color="000000"/>
            </w:tcBorders>
          </w:tcPr>
          <w:p w14:paraId="25305367" w14:textId="77777777" w:rsidR="00750397" w:rsidRPr="00750397" w:rsidRDefault="00750397" w:rsidP="00182D91"/>
        </w:tc>
        <w:tc>
          <w:tcPr>
            <w:tcW w:w="3119" w:type="dxa"/>
          </w:tcPr>
          <w:p w14:paraId="49FC623F" w14:textId="739E1542" w:rsidR="00750397" w:rsidRPr="00750397" w:rsidRDefault="00750397" w:rsidP="00750397">
            <w:pPr>
              <w:jc w:val="right"/>
            </w:pPr>
            <w:r w:rsidRPr="00750397">
              <w:t>Podací razítko</w:t>
            </w:r>
          </w:p>
        </w:tc>
        <w:tc>
          <w:tcPr>
            <w:tcW w:w="3113" w:type="dxa"/>
          </w:tcPr>
          <w:p w14:paraId="7251DDD4" w14:textId="77777777" w:rsidR="00750397" w:rsidRPr="00750397" w:rsidRDefault="00750397" w:rsidP="00182D91"/>
        </w:tc>
      </w:tr>
    </w:tbl>
    <w:p w14:paraId="732FE8C3" w14:textId="10017FFF" w:rsidR="00750397" w:rsidRPr="00750397" w:rsidRDefault="00750397" w:rsidP="00182D91">
      <w:pPr>
        <w:rPr>
          <w:b/>
        </w:rPr>
      </w:pPr>
    </w:p>
    <w:p w14:paraId="2498168E" w14:textId="77777777" w:rsidR="00750397" w:rsidRDefault="00750397" w:rsidP="00182D91"/>
    <w:p w14:paraId="6917C004" w14:textId="5D46011A" w:rsidR="00E4175A" w:rsidRPr="00EF220A" w:rsidRDefault="0064511F" w:rsidP="00EF220A">
      <w:pPr>
        <w:rPr>
          <w:rStyle w:val="Strong"/>
        </w:rPr>
      </w:pPr>
      <w:r>
        <w:rPr>
          <w:rStyle w:val="Strong"/>
        </w:rPr>
        <w:t>Žadatel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35"/>
      </w:tblGrid>
      <w:tr w:rsidR="00EF220A" w14:paraId="7F2275B0" w14:textId="77777777" w:rsidTr="00EF7A34">
        <w:trPr>
          <w:trHeight w:val="284"/>
        </w:trPr>
        <w:tc>
          <w:tcPr>
            <w:tcW w:w="2694" w:type="dxa"/>
            <w:vAlign w:val="bottom"/>
          </w:tcPr>
          <w:p w14:paraId="7CBC742D" w14:textId="5D627399" w:rsidR="00EF220A" w:rsidRDefault="00EF220A" w:rsidP="00182D91">
            <w:r>
              <w:t>Jméno a příjmení</w:t>
            </w:r>
          </w:p>
        </w:tc>
        <w:tc>
          <w:tcPr>
            <w:tcW w:w="6935" w:type="dxa"/>
            <w:tcBorders>
              <w:bottom w:val="dashed" w:sz="4" w:space="0" w:color="auto"/>
            </w:tcBorders>
            <w:vAlign w:val="bottom"/>
          </w:tcPr>
          <w:p w14:paraId="64C1F009" w14:textId="77777777" w:rsidR="00EF220A" w:rsidRDefault="00EF220A" w:rsidP="00182D91"/>
        </w:tc>
      </w:tr>
      <w:tr w:rsidR="00E455FA" w14:paraId="63476990" w14:textId="77777777" w:rsidTr="00E455FA">
        <w:trPr>
          <w:trHeight w:val="907"/>
        </w:trPr>
        <w:tc>
          <w:tcPr>
            <w:tcW w:w="2694" w:type="dxa"/>
            <w:vAlign w:val="bottom"/>
          </w:tcPr>
          <w:p w14:paraId="3A290F11" w14:textId="04186403" w:rsidR="00E455FA" w:rsidRDefault="00E455FA" w:rsidP="00182D91">
            <w:r>
              <w:t>Datum narození</w:t>
            </w:r>
          </w:p>
        </w:tc>
        <w:tc>
          <w:tcPr>
            <w:tcW w:w="6935" w:type="dxa"/>
            <w:tcBorders>
              <w:bottom w:val="dashed" w:sz="4" w:space="0" w:color="auto"/>
            </w:tcBorders>
            <w:vAlign w:val="bottom"/>
          </w:tcPr>
          <w:p w14:paraId="5433D38B" w14:textId="77777777" w:rsidR="00E455FA" w:rsidRDefault="00E455FA" w:rsidP="00182D91"/>
        </w:tc>
      </w:tr>
      <w:tr w:rsidR="00E455FA" w14:paraId="65BF37FE" w14:textId="77777777" w:rsidTr="00E455FA">
        <w:trPr>
          <w:trHeight w:val="907"/>
        </w:trPr>
        <w:tc>
          <w:tcPr>
            <w:tcW w:w="2694" w:type="dxa"/>
            <w:vAlign w:val="bottom"/>
          </w:tcPr>
          <w:p w14:paraId="68A69685" w14:textId="36402D17" w:rsidR="00E455FA" w:rsidRDefault="00E455FA" w:rsidP="00182D91">
            <w:r>
              <w:t>Adresa trvalého pobytu</w:t>
            </w:r>
          </w:p>
        </w:tc>
        <w:tc>
          <w:tcPr>
            <w:tcW w:w="6935" w:type="dxa"/>
            <w:tcBorders>
              <w:bottom w:val="dashed" w:sz="4" w:space="0" w:color="auto"/>
            </w:tcBorders>
            <w:vAlign w:val="bottom"/>
          </w:tcPr>
          <w:p w14:paraId="59E949C0" w14:textId="77777777" w:rsidR="00E455FA" w:rsidRDefault="00E455FA" w:rsidP="00182D91"/>
        </w:tc>
      </w:tr>
    </w:tbl>
    <w:p w14:paraId="119DE7FA" w14:textId="77777777" w:rsidR="00F36573" w:rsidRDefault="00F36573" w:rsidP="00182D91"/>
    <w:p w14:paraId="0BC584AD" w14:textId="77777777" w:rsidR="00314E1D" w:rsidRPr="00314E1D" w:rsidRDefault="00314E1D">
      <w:pPr>
        <w:rPr>
          <w:rStyle w:val="Strong"/>
          <w:b w:val="0"/>
        </w:rPr>
      </w:pPr>
      <w:r>
        <w:rPr>
          <w:rStyle w:val="Strong"/>
        </w:rPr>
        <w:t>Zdravotní stav</w:t>
      </w:r>
      <w:r>
        <w:rPr>
          <w:rStyle w:val="Strong"/>
          <w:b w:val="0"/>
        </w:rPr>
        <w:t xml:space="preserve"> (vypište diagnózy):</w:t>
      </w:r>
    </w:p>
    <w:p w14:paraId="42F68878" w14:textId="77777777" w:rsidR="00314E1D" w:rsidRPr="00314E1D" w:rsidRDefault="00314E1D">
      <w:pPr>
        <w:rPr>
          <w:rStyle w:val="Strong"/>
          <w:b w:val="0"/>
        </w:rPr>
      </w:pPr>
    </w:p>
    <w:p w14:paraId="2F0889AE" w14:textId="0C9E5DC2" w:rsidR="00673849" w:rsidRDefault="00673849">
      <w:pPr>
        <w:rPr>
          <w:rStyle w:val="Strong"/>
          <w:b w:val="0"/>
        </w:rPr>
      </w:pPr>
      <w:r>
        <w:rPr>
          <w:rStyle w:val="Strong"/>
          <w:b w:val="0"/>
        </w:rPr>
        <w:br w:type="page"/>
      </w:r>
    </w:p>
    <w:p w14:paraId="3135029E" w14:textId="48F57C64" w:rsidR="00314E1D" w:rsidRDefault="00314E1D">
      <w:pPr>
        <w:rPr>
          <w:rStyle w:val="Strong"/>
          <w:b w:val="0"/>
        </w:rPr>
      </w:pPr>
      <w:r>
        <w:rPr>
          <w:rStyle w:val="Strong"/>
          <w:b w:val="0"/>
        </w:rPr>
        <w:lastRenderedPageBreak/>
        <w:t>Žadatel(</w:t>
      </w:r>
      <w:proofErr w:type="spellStart"/>
      <w:r>
        <w:rPr>
          <w:rStyle w:val="Strong"/>
          <w:b w:val="0"/>
        </w:rPr>
        <w:t>ka</w:t>
      </w:r>
      <w:proofErr w:type="spellEnd"/>
      <w:r>
        <w:rPr>
          <w:rStyle w:val="Strong"/>
          <w:b w:val="0"/>
        </w:rPr>
        <w:t>)</w:t>
      </w:r>
      <w:r>
        <w:rPr>
          <w:rStyle w:val="Strong"/>
          <w:b w:val="0"/>
        </w:rPr>
        <w:tab/>
        <w:t xml:space="preserve"> </w:t>
      </w:r>
      <w:sdt>
        <w:sdtPr>
          <w:rPr>
            <w:rStyle w:val="Strong"/>
            <w:b w:val="0"/>
          </w:rPr>
          <w:id w:val="-910316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je </w:t>
      </w:r>
      <w:sdt>
        <w:sdtPr>
          <w:rPr>
            <w:rStyle w:val="Strong"/>
            <w:b w:val="0"/>
          </w:rPr>
          <w:id w:val="352465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není trvale upoután(a) na lůžko.</w:t>
      </w:r>
    </w:p>
    <w:p w14:paraId="1E8CFAD3" w14:textId="5BFAC4BB" w:rsidR="00314E1D" w:rsidRDefault="00314E1D" w:rsidP="00314E1D">
      <w:pPr>
        <w:rPr>
          <w:rStyle w:val="Strong"/>
          <w:b w:val="0"/>
        </w:rPr>
      </w:pPr>
      <w:r>
        <w:rPr>
          <w:rStyle w:val="Strong"/>
          <w:b w:val="0"/>
        </w:rPr>
        <w:t>Žadatel(</w:t>
      </w:r>
      <w:proofErr w:type="spellStart"/>
      <w:r>
        <w:rPr>
          <w:rStyle w:val="Strong"/>
          <w:b w:val="0"/>
        </w:rPr>
        <w:t>ka</w:t>
      </w:r>
      <w:proofErr w:type="spellEnd"/>
      <w:r>
        <w:rPr>
          <w:rStyle w:val="Strong"/>
          <w:b w:val="0"/>
        </w:rPr>
        <w:t>)</w:t>
      </w:r>
      <w:r>
        <w:rPr>
          <w:rStyle w:val="Strong"/>
          <w:b w:val="0"/>
        </w:rPr>
        <w:tab/>
        <w:t xml:space="preserve"> </w:t>
      </w:r>
      <w:sdt>
        <w:sdtPr>
          <w:rPr>
            <w:rStyle w:val="Strong"/>
            <w:b w:val="0"/>
          </w:rPr>
          <w:id w:val="129417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je </w:t>
      </w:r>
      <w:sdt>
        <w:sdtPr>
          <w:rPr>
            <w:rStyle w:val="Strong"/>
            <w:b w:val="0"/>
          </w:rPr>
          <w:id w:val="603619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není </w:t>
      </w:r>
      <w:r>
        <w:rPr>
          <w:rStyle w:val="Strong"/>
          <w:b w:val="0"/>
        </w:rPr>
        <w:t>postižen(a) psychózou nebo jinou psychickou poruchou pod jejichž vlivem by byl narušován život v Dom</w:t>
      </w:r>
      <w:r w:rsidR="00627158">
        <w:rPr>
          <w:rStyle w:val="Strong"/>
          <w:b w:val="0"/>
        </w:rPr>
        <w:t>ově</w:t>
      </w:r>
      <w:r>
        <w:rPr>
          <w:rStyle w:val="Strong"/>
          <w:b w:val="0"/>
        </w:rPr>
        <w:t xml:space="preserve"> pokojného života (jako psychopatie s rysy nesnášenlivosti a asociálním jednáním, alkoholismus a jiné toxikománie apod.)</w:t>
      </w:r>
    </w:p>
    <w:p w14:paraId="114128BF" w14:textId="69D21DA0" w:rsidR="00314E1D" w:rsidRDefault="00314E1D" w:rsidP="00314E1D">
      <w:pPr>
        <w:rPr>
          <w:rStyle w:val="Strong"/>
          <w:b w:val="0"/>
        </w:rPr>
      </w:pPr>
      <w:bookmarkStart w:id="0" w:name="_GoBack"/>
      <w:bookmarkEnd w:id="0"/>
      <w:r w:rsidRPr="00314E1D">
        <w:rPr>
          <w:rStyle w:val="Strong"/>
        </w:rPr>
        <w:t>Žadateli(</w:t>
      </w:r>
      <w:proofErr w:type="spellStart"/>
      <w:r w:rsidRPr="00314E1D">
        <w:rPr>
          <w:rStyle w:val="Strong"/>
        </w:rPr>
        <w:t>ce</w:t>
      </w:r>
      <w:proofErr w:type="spellEnd"/>
      <w:r w:rsidRPr="00314E1D">
        <w:rPr>
          <w:rStyle w:val="Strong"/>
        </w:rPr>
        <w:t>) bude nutno poskytnou tyto úkony pečovatelské služby</w:t>
      </w:r>
      <w:r>
        <w:rPr>
          <w:rStyle w:val="Strong"/>
          <w:b w:val="0"/>
        </w:rPr>
        <w:t>:</w:t>
      </w:r>
    </w:p>
    <w:p w14:paraId="0F9315CE" w14:textId="385041B0" w:rsidR="00314E1D" w:rsidRDefault="00314E1D" w:rsidP="00314E1D">
      <w:pPr>
        <w:rPr>
          <w:rStyle w:val="Strong"/>
          <w:b w:val="0"/>
        </w:rPr>
      </w:pPr>
      <w:r>
        <w:rPr>
          <w:rStyle w:val="Strong"/>
          <w:b w:val="0"/>
        </w:rPr>
        <w:t>V rámci péči o osobu</w:t>
      </w:r>
    </w:p>
    <w:p w14:paraId="65BF0D75" w14:textId="0AA75033" w:rsidR="00314E1D" w:rsidRDefault="00314E1D" w:rsidP="00314E1D">
      <w:pPr>
        <w:ind w:left="708"/>
        <w:rPr>
          <w:rStyle w:val="Strong"/>
          <w:b w:val="0"/>
        </w:rPr>
      </w:pPr>
      <w:sdt>
        <w:sdtPr>
          <w:rPr>
            <w:rStyle w:val="Strong"/>
            <w:b w:val="0"/>
          </w:rPr>
          <w:id w:val="-2059847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jednoduché ošetřovatelské úkony – zajištění léků, dohled na braním léků</w:t>
      </w:r>
    </w:p>
    <w:p w14:paraId="01E65D93" w14:textId="5EBAF05F" w:rsidR="00314E1D" w:rsidRDefault="00314E1D" w:rsidP="00314E1D">
      <w:pPr>
        <w:ind w:left="708"/>
        <w:rPr>
          <w:rStyle w:val="Strong"/>
          <w:b w:val="0"/>
        </w:rPr>
      </w:pPr>
      <w:sdt>
        <w:sdtPr>
          <w:rPr>
            <w:rStyle w:val="Strong"/>
            <w:b w:val="0"/>
          </w:rPr>
          <w:id w:val="916066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osobní hygiena, ošetření nohou</w:t>
      </w:r>
    </w:p>
    <w:p w14:paraId="44A44AC6" w14:textId="0C2A8E73" w:rsidR="00314E1D" w:rsidRDefault="00314E1D" w:rsidP="00314E1D">
      <w:pPr>
        <w:ind w:left="708"/>
        <w:rPr>
          <w:rStyle w:val="Strong"/>
          <w:b w:val="0"/>
        </w:rPr>
      </w:pPr>
      <w:r>
        <w:rPr>
          <w:rStyle w:val="Strong"/>
          <w:b w:val="0"/>
        </w:rPr>
        <w:t>V rámci péče o domácnost:</w:t>
      </w:r>
    </w:p>
    <w:p w14:paraId="57A77E6F" w14:textId="3BE8879F" w:rsidR="00314E1D" w:rsidRDefault="00314E1D" w:rsidP="00314E1D">
      <w:pPr>
        <w:ind w:left="1416"/>
        <w:rPr>
          <w:rStyle w:val="Strong"/>
          <w:b w:val="0"/>
        </w:rPr>
      </w:pPr>
      <w:sdt>
        <w:sdtPr>
          <w:rPr>
            <w:rStyle w:val="Strong"/>
            <w:b w:val="0"/>
          </w:rPr>
          <w:id w:val="1107245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úklid běžný i větší (mytí oken apod.)</w:t>
      </w:r>
    </w:p>
    <w:p w14:paraId="62A7A8A4" w14:textId="1DC133DE" w:rsidR="00314E1D" w:rsidRDefault="00314E1D" w:rsidP="00314E1D">
      <w:pPr>
        <w:ind w:left="1416"/>
        <w:rPr>
          <w:rStyle w:val="Strong"/>
          <w:b w:val="0"/>
        </w:rPr>
      </w:pPr>
      <w:sdt>
        <w:sdtPr>
          <w:rPr>
            <w:rStyle w:val="Strong"/>
            <w:b w:val="0"/>
          </w:rPr>
          <w:id w:val="1737660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praní prádla</w:t>
      </w:r>
    </w:p>
    <w:p w14:paraId="17EF869F" w14:textId="0EC5C9C2" w:rsidR="00314E1D" w:rsidRDefault="00314E1D" w:rsidP="00314E1D">
      <w:pPr>
        <w:ind w:left="708"/>
        <w:rPr>
          <w:rStyle w:val="Strong"/>
          <w:b w:val="0"/>
        </w:rPr>
      </w:pPr>
      <w:r>
        <w:rPr>
          <w:rStyle w:val="Strong"/>
          <w:b w:val="0"/>
        </w:rPr>
        <w:t>V rámci péče o stravování:</w:t>
      </w:r>
    </w:p>
    <w:p w14:paraId="54D9CAA7" w14:textId="0BD22E6C" w:rsidR="00314E1D" w:rsidRDefault="00314E1D" w:rsidP="00314E1D">
      <w:pPr>
        <w:ind w:left="1416"/>
        <w:rPr>
          <w:rStyle w:val="Strong"/>
          <w:b w:val="0"/>
        </w:rPr>
      </w:pPr>
      <w:sdt>
        <w:sdtPr>
          <w:rPr>
            <w:rStyle w:val="Strong"/>
            <w:b w:val="0"/>
          </w:rPr>
          <w:id w:val="-1647425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dovážka oběda</w:t>
      </w:r>
    </w:p>
    <w:p w14:paraId="194B968A" w14:textId="179BEB7A" w:rsidR="00314E1D" w:rsidRDefault="00314E1D" w:rsidP="00314E1D">
      <w:pPr>
        <w:ind w:left="1416"/>
        <w:rPr>
          <w:rStyle w:val="Strong"/>
          <w:b w:val="0"/>
        </w:rPr>
      </w:pPr>
      <w:sdt>
        <w:sdtPr>
          <w:rPr>
            <w:rStyle w:val="Strong"/>
            <w:b w:val="0"/>
          </w:rPr>
          <w:id w:val="892862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nákupy, různé pochůzky</w:t>
      </w:r>
    </w:p>
    <w:p w14:paraId="32475264" w14:textId="75308E1B" w:rsidR="00314E1D" w:rsidRDefault="00314E1D" w:rsidP="00314E1D">
      <w:pPr>
        <w:ind w:left="708"/>
        <w:rPr>
          <w:rStyle w:val="Strong"/>
          <w:b w:val="0"/>
        </w:rPr>
      </w:pPr>
    </w:p>
    <w:p w14:paraId="62C8A275" w14:textId="3371A0D9" w:rsidR="00314E1D" w:rsidRDefault="000F00A3" w:rsidP="000F00A3">
      <w:pPr>
        <w:rPr>
          <w:rStyle w:val="Strong"/>
          <w:b w:val="0"/>
        </w:rPr>
      </w:pPr>
      <w:sdt>
        <w:sdtPr>
          <w:rPr>
            <w:rStyle w:val="Strong"/>
            <w:b w:val="0"/>
          </w:rPr>
          <w:id w:val="64848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Strong"/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rStyle w:val="Strong"/>
          <w:b w:val="0"/>
        </w:rPr>
        <w:t xml:space="preserve"> </w:t>
      </w:r>
      <w:r w:rsidR="00314E1D">
        <w:rPr>
          <w:rStyle w:val="Strong"/>
          <w:b w:val="0"/>
        </w:rPr>
        <w:t>Lze u žadatele(</w:t>
      </w:r>
      <w:proofErr w:type="spellStart"/>
      <w:r w:rsidR="00314E1D">
        <w:rPr>
          <w:rStyle w:val="Strong"/>
          <w:b w:val="0"/>
        </w:rPr>
        <w:t>ky</w:t>
      </w:r>
      <w:proofErr w:type="spellEnd"/>
      <w:r w:rsidR="00314E1D">
        <w:rPr>
          <w:rStyle w:val="Strong"/>
          <w:b w:val="0"/>
        </w:rPr>
        <w:t xml:space="preserve">) důvodně předpokládat, že bude potřebovat pečovatelskou službu pro postupné ubývání </w:t>
      </w:r>
      <w:r>
        <w:rPr>
          <w:rStyle w:val="Strong"/>
          <w:b w:val="0"/>
        </w:rPr>
        <w:t>soběstačnosti, zhoršování zdravotního stavu apod. tzn. že se u něj (u ní) již projevily některé znaky ubývání soběstačnosti.</w:t>
      </w:r>
    </w:p>
    <w:p w14:paraId="179E6E26" w14:textId="77777777" w:rsidR="000F00A3" w:rsidRDefault="000F00A3" w:rsidP="000F00A3">
      <w:pPr>
        <w:rPr>
          <w:rStyle w:val="Strong"/>
          <w:b w:val="0"/>
        </w:rPr>
      </w:pPr>
    </w:p>
    <w:p w14:paraId="51A899DF" w14:textId="3E8571D4" w:rsidR="000F00A3" w:rsidRPr="000F00A3" w:rsidRDefault="000F00A3" w:rsidP="000F00A3">
      <w:pPr>
        <w:rPr>
          <w:rStyle w:val="Strong"/>
        </w:rPr>
      </w:pPr>
      <w:r w:rsidRPr="000F00A3">
        <w:rPr>
          <w:rStyle w:val="Strong"/>
        </w:rPr>
        <w:t>Ošetřující lékař přidělení bytu v Dom</w:t>
      </w:r>
      <w:r w:rsidR="00627158">
        <w:rPr>
          <w:rStyle w:val="Strong"/>
        </w:rPr>
        <w:t>ově</w:t>
      </w:r>
      <w:r w:rsidRPr="000F00A3">
        <w:rPr>
          <w:rStyle w:val="Strong"/>
        </w:rPr>
        <w:t xml:space="preserve"> pokojného života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1"/>
        <w:gridCol w:w="4473"/>
      </w:tblGrid>
      <w:tr w:rsidR="000F00A3" w14:paraId="59795A63" w14:textId="77777777" w:rsidTr="000F00A3">
        <w:tc>
          <w:tcPr>
            <w:tcW w:w="5161" w:type="dxa"/>
          </w:tcPr>
          <w:p w14:paraId="6918D615" w14:textId="506B3C9C" w:rsidR="000F00A3" w:rsidRDefault="000F00A3" w:rsidP="000F00A3">
            <w:pPr>
              <w:jc w:val="center"/>
              <w:rPr>
                <w:rStyle w:val="Strong"/>
                <w:b w:val="0"/>
              </w:rPr>
            </w:pPr>
            <w:sdt>
              <w:sdtPr>
                <w:rPr>
                  <w:rStyle w:val="Strong"/>
                  <w:b w:val="0"/>
                </w:rPr>
                <w:id w:val="-163008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3849">
                  <w:rPr>
                    <w:rStyle w:val="Strong"/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rStyle w:val="Strong"/>
                <w:b w:val="0"/>
              </w:rPr>
              <w:t xml:space="preserve"> Doporučuje</w:t>
            </w:r>
          </w:p>
        </w:tc>
        <w:tc>
          <w:tcPr>
            <w:tcW w:w="4473" w:type="dxa"/>
          </w:tcPr>
          <w:p w14:paraId="78D9E028" w14:textId="7FEE1C7F" w:rsidR="000F00A3" w:rsidRDefault="000F00A3" w:rsidP="000F00A3">
            <w:pPr>
              <w:jc w:val="center"/>
              <w:rPr>
                <w:rStyle w:val="Strong"/>
                <w:b w:val="0"/>
              </w:rPr>
            </w:pPr>
            <w:sdt>
              <w:sdtPr>
                <w:rPr>
                  <w:rStyle w:val="Strong"/>
                  <w:b w:val="0"/>
                </w:rPr>
                <w:id w:val="138499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rong"/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rStyle w:val="Strong"/>
                <w:b w:val="0"/>
              </w:rPr>
              <w:t xml:space="preserve"> Nedoporučuje</w:t>
            </w:r>
          </w:p>
        </w:tc>
      </w:tr>
    </w:tbl>
    <w:p w14:paraId="6E2186F8" w14:textId="77777777" w:rsidR="000F00A3" w:rsidRDefault="000F00A3" w:rsidP="00314E1D">
      <w:pPr>
        <w:ind w:left="708"/>
        <w:rPr>
          <w:rStyle w:val="Strong"/>
          <w:b w:val="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3828"/>
      </w:tblGrid>
      <w:tr w:rsidR="000F00A3" w14:paraId="1DE965C5" w14:textId="77777777" w:rsidTr="000F00A3">
        <w:trPr>
          <w:trHeight w:val="680"/>
        </w:trPr>
        <w:tc>
          <w:tcPr>
            <w:tcW w:w="709" w:type="dxa"/>
            <w:vAlign w:val="bottom"/>
          </w:tcPr>
          <w:p w14:paraId="1D909095" w14:textId="29B19465" w:rsidR="000F00A3" w:rsidRDefault="000F00A3" w:rsidP="006E5FAA">
            <w:r>
              <w:t>Dne</w:t>
            </w:r>
          </w:p>
        </w:tc>
        <w:tc>
          <w:tcPr>
            <w:tcW w:w="2126" w:type="dxa"/>
            <w:tcBorders>
              <w:bottom w:val="dashed" w:sz="4" w:space="0" w:color="000000"/>
            </w:tcBorders>
            <w:vAlign w:val="bottom"/>
          </w:tcPr>
          <w:p w14:paraId="4E0769D0" w14:textId="77777777" w:rsidR="000F00A3" w:rsidRDefault="000F00A3" w:rsidP="006E5FAA"/>
        </w:tc>
        <w:tc>
          <w:tcPr>
            <w:tcW w:w="2835" w:type="dxa"/>
            <w:vAlign w:val="bottom"/>
          </w:tcPr>
          <w:p w14:paraId="32F42AE7" w14:textId="52C86182" w:rsidR="000F00A3" w:rsidRDefault="000F00A3" w:rsidP="006E5FAA">
            <w:pPr>
              <w:jc w:val="right"/>
            </w:pPr>
            <w:r>
              <w:t>Razítko a p</w:t>
            </w:r>
            <w:r>
              <w:t xml:space="preserve">odpis </w:t>
            </w:r>
            <w:r>
              <w:t>lékaře</w:t>
            </w:r>
            <w:r>
              <w:t>: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bottom"/>
          </w:tcPr>
          <w:p w14:paraId="5C1E9FE8" w14:textId="77777777" w:rsidR="000F00A3" w:rsidRDefault="000F00A3" w:rsidP="006E5FAA"/>
        </w:tc>
      </w:tr>
    </w:tbl>
    <w:p w14:paraId="7ABD003A" w14:textId="1DF1EBEB" w:rsidR="00F36573" w:rsidRDefault="00F36573">
      <w:pPr>
        <w:rPr>
          <w:rStyle w:val="Strong"/>
          <w:b w:val="0"/>
        </w:rPr>
      </w:pPr>
    </w:p>
    <w:p w14:paraId="26DF5CF8" w14:textId="77777777" w:rsidR="000F00A3" w:rsidRDefault="000F00A3" w:rsidP="00182D91">
      <w:pPr>
        <w:rPr>
          <w:rStyle w:val="Strong"/>
        </w:rPr>
      </w:pPr>
    </w:p>
    <w:p w14:paraId="5601A8D5" w14:textId="16B374E4" w:rsidR="008E10DC" w:rsidRDefault="008E10DC" w:rsidP="00182D91">
      <w:pPr>
        <w:rPr>
          <w:rStyle w:val="Strong"/>
        </w:rPr>
      </w:pPr>
      <w:r>
        <w:rPr>
          <w:rStyle w:val="Strong"/>
        </w:rPr>
        <w:t>Souhlasím, aby mé osobní a citlivé údaje o mém zdravotním stavu byly použity pro řízení a jednání ve věci přidělení bytu v </w:t>
      </w:r>
      <w:r w:rsidR="00627158">
        <w:rPr>
          <w:rStyle w:val="Strong"/>
        </w:rPr>
        <w:t>D</w:t>
      </w:r>
      <w:r>
        <w:rPr>
          <w:rStyle w:val="Strong"/>
        </w:rPr>
        <w:t>om</w:t>
      </w:r>
      <w:r w:rsidR="00627158">
        <w:rPr>
          <w:rStyle w:val="Strong"/>
        </w:rPr>
        <w:t>ově</w:t>
      </w:r>
      <w:r>
        <w:rPr>
          <w:rStyle w:val="Strong"/>
        </w:rPr>
        <w:t xml:space="preserve"> pokojné života.</w:t>
      </w:r>
    </w:p>
    <w:p w14:paraId="7B9B407D" w14:textId="6246A233" w:rsidR="008E10DC" w:rsidRDefault="008E10DC" w:rsidP="00182D91">
      <w:pPr>
        <w:rPr>
          <w:rStyle w:val="Strong"/>
          <w:b w:val="0"/>
        </w:rPr>
      </w:pPr>
      <w:r w:rsidRPr="008E10DC">
        <w:rPr>
          <w:rStyle w:val="Strong"/>
          <w:b w:val="0"/>
        </w:rPr>
        <w:t>Platnost</w:t>
      </w:r>
      <w:r>
        <w:rPr>
          <w:rStyle w:val="Strong"/>
          <w:b w:val="0"/>
        </w:rPr>
        <w:t xml:space="preserve"> mého souhlasu s použitím citlivých údajů o mém zdravotním stavu končí přidělením bytu nebo zrušením mé žádosti o přidělení bytu v </w:t>
      </w:r>
      <w:r w:rsidR="00627158">
        <w:rPr>
          <w:rStyle w:val="Strong"/>
          <w:b w:val="0"/>
        </w:rPr>
        <w:t>D</w:t>
      </w:r>
      <w:r>
        <w:rPr>
          <w:rStyle w:val="Strong"/>
          <w:b w:val="0"/>
        </w:rPr>
        <w:t>om</w:t>
      </w:r>
      <w:r w:rsidR="00627158">
        <w:rPr>
          <w:rStyle w:val="Strong"/>
          <w:b w:val="0"/>
        </w:rPr>
        <w:t>ov</w:t>
      </w:r>
      <w:r>
        <w:rPr>
          <w:rStyle w:val="Strong"/>
          <w:b w:val="0"/>
        </w:rPr>
        <w:t>ě pokojného života.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"/>
        <w:gridCol w:w="2210"/>
        <w:gridCol w:w="567"/>
        <w:gridCol w:w="1843"/>
        <w:gridCol w:w="2058"/>
        <w:gridCol w:w="2619"/>
      </w:tblGrid>
      <w:tr w:rsidR="000F00A3" w14:paraId="26265BC5" w14:textId="77777777" w:rsidTr="006E5FAA">
        <w:trPr>
          <w:trHeight w:val="680"/>
        </w:trPr>
        <w:tc>
          <w:tcPr>
            <w:tcW w:w="342" w:type="dxa"/>
            <w:vAlign w:val="bottom"/>
          </w:tcPr>
          <w:p w14:paraId="351950CD" w14:textId="77777777" w:rsidR="000F00A3" w:rsidRDefault="000F00A3" w:rsidP="006E5FAA">
            <w:r>
              <w:t>V</w:t>
            </w:r>
          </w:p>
        </w:tc>
        <w:tc>
          <w:tcPr>
            <w:tcW w:w="2210" w:type="dxa"/>
            <w:tcBorders>
              <w:bottom w:val="dashed" w:sz="4" w:space="0" w:color="000000"/>
            </w:tcBorders>
            <w:vAlign w:val="bottom"/>
          </w:tcPr>
          <w:p w14:paraId="273DA828" w14:textId="77777777" w:rsidR="000F00A3" w:rsidRDefault="000F00A3" w:rsidP="006E5FAA"/>
        </w:tc>
        <w:tc>
          <w:tcPr>
            <w:tcW w:w="567" w:type="dxa"/>
            <w:tcBorders>
              <w:left w:val="nil"/>
            </w:tcBorders>
            <w:vAlign w:val="bottom"/>
          </w:tcPr>
          <w:p w14:paraId="0368DEA7" w14:textId="77777777" w:rsidR="000F00A3" w:rsidRDefault="000F00A3" w:rsidP="006E5FAA">
            <w:r>
              <w:t>dne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bottom"/>
          </w:tcPr>
          <w:p w14:paraId="69325128" w14:textId="77777777" w:rsidR="000F00A3" w:rsidRDefault="000F00A3" w:rsidP="006E5FAA"/>
        </w:tc>
        <w:tc>
          <w:tcPr>
            <w:tcW w:w="2058" w:type="dxa"/>
            <w:vAlign w:val="bottom"/>
          </w:tcPr>
          <w:p w14:paraId="4A6056FA" w14:textId="77777777" w:rsidR="000F00A3" w:rsidRDefault="000F00A3" w:rsidP="006E5FAA">
            <w:pPr>
              <w:jc w:val="right"/>
            </w:pPr>
            <w:r>
              <w:t>Podpis žadatele:</w:t>
            </w:r>
          </w:p>
        </w:tc>
        <w:tc>
          <w:tcPr>
            <w:tcW w:w="2619" w:type="dxa"/>
            <w:tcBorders>
              <w:bottom w:val="dashed" w:sz="4" w:space="0" w:color="auto"/>
            </w:tcBorders>
            <w:vAlign w:val="bottom"/>
          </w:tcPr>
          <w:p w14:paraId="6CF5A0CA" w14:textId="77777777" w:rsidR="000F00A3" w:rsidRDefault="000F00A3" w:rsidP="006E5FAA"/>
        </w:tc>
      </w:tr>
    </w:tbl>
    <w:p w14:paraId="12C30DF2" w14:textId="142168D5" w:rsidR="00750397" w:rsidRDefault="00750397" w:rsidP="000F00A3"/>
    <w:sectPr w:rsidR="00750397" w:rsidSect="00182D91">
      <w:headerReference w:type="default" r:id="rId8"/>
      <w:headerReference w:type="first" r:id="rId9"/>
      <w:pgSz w:w="11906" w:h="16838"/>
      <w:pgMar w:top="1843" w:right="1133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174B8" w14:textId="77777777" w:rsidR="00B1389D" w:rsidRDefault="00B1389D" w:rsidP="00AB3147">
      <w:pPr>
        <w:spacing w:after="0" w:line="240" w:lineRule="auto"/>
      </w:pPr>
      <w:r>
        <w:separator/>
      </w:r>
    </w:p>
  </w:endnote>
  <w:endnote w:type="continuationSeparator" w:id="0">
    <w:p w14:paraId="2DDE10D5" w14:textId="77777777" w:rsidR="00B1389D" w:rsidRDefault="00B1389D" w:rsidP="00AB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B46D2" w14:textId="77777777" w:rsidR="00B1389D" w:rsidRDefault="00B1389D" w:rsidP="00AB3147">
      <w:pPr>
        <w:spacing w:after="0" w:line="240" w:lineRule="auto"/>
      </w:pPr>
      <w:r>
        <w:separator/>
      </w:r>
    </w:p>
  </w:footnote>
  <w:footnote w:type="continuationSeparator" w:id="0">
    <w:p w14:paraId="4F228ACA" w14:textId="77777777" w:rsidR="00B1389D" w:rsidRDefault="00B1389D" w:rsidP="00AB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8445D" w14:textId="77777777" w:rsidR="00690011" w:rsidRDefault="00E44EC3" w:rsidP="00E44EC3">
    <w:pPr>
      <w:pStyle w:val="Header"/>
      <w:tabs>
        <w:tab w:val="left" w:pos="645"/>
      </w:tabs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4F2F24F" wp14:editId="5591E4E6">
          <wp:simplePos x="0" y="0"/>
          <wp:positionH relativeFrom="column">
            <wp:posOffset>5568950</wp:posOffset>
          </wp:positionH>
          <wp:positionV relativeFrom="paragraph">
            <wp:posOffset>-208915</wp:posOffset>
          </wp:positionV>
          <wp:extent cx="540000" cy="54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odrá bez pozad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0011">
      <w:rPr>
        <w:noProof/>
      </w:rPr>
      <w:t>Obec Nížkov</w:t>
    </w:r>
  </w:p>
  <w:p w14:paraId="0B8E879C" w14:textId="77777777" w:rsidR="000F00A3" w:rsidRDefault="000F00A3" w:rsidP="000F00A3">
    <w:pPr>
      <w:pStyle w:val="Header"/>
      <w:tabs>
        <w:tab w:val="left" w:pos="645"/>
      </w:tabs>
      <w:rPr>
        <w:noProof/>
      </w:rPr>
    </w:pPr>
    <w:r>
      <w:rPr>
        <w:noProof/>
      </w:rPr>
      <w:t xml:space="preserve">Vyjádření ošetřujícího lékaře k žádosti o přidělení bytu v </w:t>
    </w:r>
    <w:r>
      <w:rPr>
        <w:noProof/>
      </w:rPr>
      <w:t>D</w:t>
    </w:r>
    <w:r>
      <w:rPr>
        <w:noProof/>
      </w:rPr>
      <w:t xml:space="preserve">omově pokojného života Nížkov </w:t>
    </w:r>
  </w:p>
  <w:p w14:paraId="5C867105" w14:textId="42A9EA4E" w:rsidR="00AB3147" w:rsidRDefault="000F00A3" w:rsidP="000F00A3">
    <w:pPr>
      <w:pStyle w:val="Header"/>
      <w:tabs>
        <w:tab w:val="left" w:pos="645"/>
      </w:tabs>
      <w:rPr>
        <w:noProof/>
      </w:rPr>
    </w:pPr>
    <w:r>
      <w:rPr>
        <w:noProof/>
      </w:rPr>
      <w:t>bez trvalé pečovatelské služby</w:t>
    </w:r>
    <w:r w:rsidR="008070E1">
      <w:tab/>
    </w:r>
    <w:r w:rsidR="008070E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F4B5" w14:textId="77777777" w:rsidR="008070E1" w:rsidRDefault="009A5A9A" w:rsidP="00182D9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6D188" wp14:editId="04C2DBE3">
          <wp:simplePos x="0" y="0"/>
          <wp:positionH relativeFrom="column">
            <wp:posOffset>5034915</wp:posOffset>
          </wp:positionH>
          <wp:positionV relativeFrom="paragraph">
            <wp:posOffset>-208042</wp:posOffset>
          </wp:positionV>
          <wp:extent cx="1080000" cy="1080000"/>
          <wp:effectExtent l="0" t="0" r="635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odrá bez pozad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2D91">
      <w:t>Obec Nížkov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5CDF"/>
    <w:multiLevelType w:val="hybridMultilevel"/>
    <w:tmpl w:val="EE5AA386"/>
    <w:lvl w:ilvl="0" w:tplc="0405000F">
      <w:start w:val="1"/>
      <w:numFmt w:val="decimal"/>
      <w:lvlText w:val="%1."/>
      <w:lvlJc w:val="left"/>
      <w:pPr>
        <w:ind w:left="71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03FF"/>
    <w:multiLevelType w:val="hybridMultilevel"/>
    <w:tmpl w:val="D0FCF48A"/>
    <w:lvl w:ilvl="0" w:tplc="958CA9B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63C1"/>
    <w:multiLevelType w:val="hybridMultilevel"/>
    <w:tmpl w:val="F7949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9470C"/>
    <w:multiLevelType w:val="hybridMultilevel"/>
    <w:tmpl w:val="B00C6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86CBF"/>
    <w:multiLevelType w:val="hybridMultilevel"/>
    <w:tmpl w:val="025CC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B3517"/>
    <w:multiLevelType w:val="hybridMultilevel"/>
    <w:tmpl w:val="432C6B22"/>
    <w:lvl w:ilvl="0" w:tplc="D54C752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A43EB"/>
    <w:multiLevelType w:val="hybridMultilevel"/>
    <w:tmpl w:val="AB28A94A"/>
    <w:lvl w:ilvl="0" w:tplc="10608AA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C1E53"/>
    <w:multiLevelType w:val="hybridMultilevel"/>
    <w:tmpl w:val="36DE6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81C76"/>
    <w:multiLevelType w:val="hybridMultilevel"/>
    <w:tmpl w:val="97B694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2E"/>
    <w:rsid w:val="000F00A3"/>
    <w:rsid w:val="000F02AF"/>
    <w:rsid w:val="001216A9"/>
    <w:rsid w:val="00182D91"/>
    <w:rsid w:val="0026584B"/>
    <w:rsid w:val="00314E1D"/>
    <w:rsid w:val="00360D88"/>
    <w:rsid w:val="003A1E91"/>
    <w:rsid w:val="003A722C"/>
    <w:rsid w:val="004107FF"/>
    <w:rsid w:val="004A1E43"/>
    <w:rsid w:val="00541502"/>
    <w:rsid w:val="0057423A"/>
    <w:rsid w:val="005B2634"/>
    <w:rsid w:val="00627158"/>
    <w:rsid w:val="006447DA"/>
    <w:rsid w:val="0064511F"/>
    <w:rsid w:val="00673849"/>
    <w:rsid w:val="00690011"/>
    <w:rsid w:val="006A6D95"/>
    <w:rsid w:val="006F5DC4"/>
    <w:rsid w:val="00710E95"/>
    <w:rsid w:val="00726048"/>
    <w:rsid w:val="00750397"/>
    <w:rsid w:val="00766C85"/>
    <w:rsid w:val="00800DE0"/>
    <w:rsid w:val="008070E1"/>
    <w:rsid w:val="00862DA7"/>
    <w:rsid w:val="008E10DC"/>
    <w:rsid w:val="008E7D0C"/>
    <w:rsid w:val="0096077D"/>
    <w:rsid w:val="009A5A9A"/>
    <w:rsid w:val="00A116C0"/>
    <w:rsid w:val="00AA0185"/>
    <w:rsid w:val="00AB3147"/>
    <w:rsid w:val="00B1389D"/>
    <w:rsid w:val="00BB7722"/>
    <w:rsid w:val="00D24AC3"/>
    <w:rsid w:val="00D96C96"/>
    <w:rsid w:val="00DB7308"/>
    <w:rsid w:val="00E2437D"/>
    <w:rsid w:val="00E4175A"/>
    <w:rsid w:val="00E44EC3"/>
    <w:rsid w:val="00E455FA"/>
    <w:rsid w:val="00E86469"/>
    <w:rsid w:val="00E9262E"/>
    <w:rsid w:val="00EB5176"/>
    <w:rsid w:val="00EF220A"/>
    <w:rsid w:val="00EF7A34"/>
    <w:rsid w:val="00F04164"/>
    <w:rsid w:val="00F36573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F2257"/>
  <w15:chartTrackingRefBased/>
  <w15:docId w15:val="{6578B696-F7D7-44DA-A22A-8AC4A7C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0A3"/>
  </w:style>
  <w:style w:type="paragraph" w:styleId="Heading1">
    <w:name w:val="heading 1"/>
    <w:basedOn w:val="Normal"/>
    <w:next w:val="Normal"/>
    <w:link w:val="Heading1Char"/>
    <w:uiPriority w:val="9"/>
    <w:qFormat/>
    <w:rsid w:val="008070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0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147"/>
  </w:style>
  <w:style w:type="paragraph" w:styleId="Footer">
    <w:name w:val="footer"/>
    <w:basedOn w:val="Normal"/>
    <w:link w:val="Foot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147"/>
  </w:style>
  <w:style w:type="character" w:customStyle="1" w:styleId="Heading1Char">
    <w:name w:val="Heading 1 Char"/>
    <w:basedOn w:val="DefaultParagraphFont"/>
    <w:link w:val="Heading1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60D8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D88"/>
    <w:pPr>
      <w:numPr>
        <w:ilvl w:val="1"/>
      </w:numPr>
      <w:jc w:val="center"/>
    </w:pPr>
    <w:rPr>
      <w:rFonts w:eastAsiaTheme="minorEastAsia"/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0D88"/>
    <w:rPr>
      <w:rFonts w:eastAsiaTheme="minorEastAsia"/>
      <w:color w:val="404040" w:themeColor="text1" w:themeTint="BF"/>
      <w:spacing w:val="15"/>
    </w:rPr>
  </w:style>
  <w:style w:type="character" w:styleId="Strong">
    <w:name w:val="Strong"/>
    <w:basedOn w:val="DefaultParagraphFont"/>
    <w:uiPriority w:val="22"/>
    <w:qFormat/>
    <w:rsid w:val="008070E1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70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0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416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175A"/>
    <w:rPr>
      <w:color w:val="808080"/>
    </w:rPr>
  </w:style>
  <w:style w:type="table" w:styleId="TableGrid">
    <w:name w:val="Table Grid"/>
    <w:basedOn w:val="TableNormal"/>
    <w:uiPriority w:val="39"/>
    <w:rsid w:val="00EF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.spacek\Documents\Custom%20Office%20Templates\&#352;ablona%20-%20N&#237;&#382;kov%20formul&#225;&#34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3FC9F-E271-4E8C-B62E-5DE18389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Nížkov formulář.dotx</Template>
  <TotalTime>101</TotalTime>
  <Pages>2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ŠPAČEK Jiří Eduard</dc:creator>
  <cp:keywords/>
  <dc:description/>
  <cp:lastModifiedBy>ŠPAČEK Jiří Eduard</cp:lastModifiedBy>
  <cp:revision>20</cp:revision>
  <cp:lastPrinted>2023-12-04T08:40:00Z</cp:lastPrinted>
  <dcterms:created xsi:type="dcterms:W3CDTF">2023-12-04T05:03:00Z</dcterms:created>
  <dcterms:modified xsi:type="dcterms:W3CDTF">2023-12-04T08:41:00Z</dcterms:modified>
</cp:coreProperties>
</file>